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21C" w:rsidRPr="008B755B" w:rsidRDefault="0059721C" w:rsidP="007720DD">
      <w:pPr>
        <w:tabs>
          <w:tab w:val="left" w:pos="993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B755B">
        <w:rPr>
          <w:rFonts w:ascii="Times New Roman" w:hAnsi="Times New Roman"/>
          <w:b/>
          <w:sz w:val="24"/>
          <w:szCs w:val="24"/>
        </w:rPr>
        <w:t>Инструкция для установки программы 7zip на компьютер.</w:t>
      </w:r>
    </w:p>
    <w:p w:rsidR="0059721C" w:rsidRPr="008B755B" w:rsidRDefault="0059721C" w:rsidP="007720DD">
      <w:pPr>
        <w:tabs>
          <w:tab w:val="left" w:pos="993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sz w:val="24"/>
          <w:szCs w:val="24"/>
        </w:rPr>
        <w:t xml:space="preserve">Определите разрядность операционной системы Windows в Вашем компьютере. Для этого правой клавишей мыши щелкните на значок </w:t>
      </w:r>
      <w:r w:rsidRPr="008B755B">
        <w:rPr>
          <w:rFonts w:ascii="Times New Roman" w:hAnsi="Times New Roman"/>
          <w:b/>
          <w:sz w:val="24"/>
          <w:szCs w:val="24"/>
        </w:rPr>
        <w:t>«мой компьютер» &gt; свойства</w:t>
      </w:r>
      <w:r w:rsidRPr="008B755B">
        <w:rPr>
          <w:rFonts w:ascii="Times New Roman" w:hAnsi="Times New Roman"/>
          <w:sz w:val="24"/>
          <w:szCs w:val="24"/>
        </w:rPr>
        <w:t xml:space="preserve">, далее определяем </w:t>
      </w:r>
      <w:r w:rsidRPr="008B755B">
        <w:rPr>
          <w:rFonts w:ascii="Times New Roman" w:hAnsi="Times New Roman"/>
          <w:b/>
          <w:sz w:val="24"/>
          <w:szCs w:val="24"/>
        </w:rPr>
        <w:t>«тип системы»</w:t>
      </w:r>
      <w:r w:rsidRPr="008B755B">
        <w:rPr>
          <w:rFonts w:ascii="Times New Roman" w:hAnsi="Times New Roman"/>
          <w:sz w:val="24"/>
          <w:szCs w:val="24"/>
        </w:rPr>
        <w:t>.</w:t>
      </w:r>
    </w:p>
    <w:p w:rsidR="0059721C" w:rsidRPr="008B755B" w:rsidRDefault="0059721C" w:rsidP="007720DD">
      <w:pPr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noProof/>
          <w:sz w:val="24"/>
          <w:szCs w:val="24"/>
        </w:rPr>
        <w:object w:dxaOrig="6300" w:dyaOrig="2129">
          <v:rect id="rectole0000000000" o:spid="_x0000_i1025" style="width:315pt;height:106.5pt" o:ole="" o:preferrelative="t" stroked="f">
            <v:imagedata r:id="rId4" o:title=""/>
          </v:rect>
          <o:OLEObject Type="Embed" ProgID="StaticMetafile" ShapeID="rectole0000000000" DrawAspect="Content" ObjectID="_1651562343" r:id="rId5"/>
        </w:object>
      </w:r>
    </w:p>
    <w:p w:rsidR="0059721C" w:rsidRPr="008B755B" w:rsidRDefault="0059721C" w:rsidP="007720DD">
      <w:pPr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sz w:val="24"/>
          <w:szCs w:val="24"/>
        </w:rPr>
        <w:t xml:space="preserve">Если у Вашего компьютера 64-х битная система, скачиваем программу </w:t>
      </w:r>
      <w:r w:rsidRPr="008B755B">
        <w:rPr>
          <w:rFonts w:ascii="Times New Roman" w:hAnsi="Times New Roman"/>
          <w:b/>
          <w:sz w:val="24"/>
          <w:szCs w:val="24"/>
        </w:rPr>
        <w:t xml:space="preserve">7zip </w:t>
      </w:r>
      <w:r w:rsidRPr="008B755B">
        <w:rPr>
          <w:rFonts w:ascii="Times New Roman" w:hAnsi="Times New Roman"/>
          <w:sz w:val="24"/>
          <w:szCs w:val="24"/>
        </w:rPr>
        <w:t xml:space="preserve">по ссылке </w:t>
      </w:r>
      <w:hyperlink r:id="rId6">
        <w:r w:rsidRPr="008B755B">
          <w:rPr>
            <w:rFonts w:ascii="Times New Roman" w:hAnsi="Times New Roman"/>
            <w:color w:val="0000FF"/>
            <w:sz w:val="24"/>
            <w:szCs w:val="24"/>
            <w:u w:val="single"/>
          </w:rPr>
          <w:t>https://yadi.sk/d/1HCT58SZpgMiVA</w:t>
        </w:r>
      </w:hyperlink>
    </w:p>
    <w:p w:rsidR="0059721C" w:rsidRPr="008B755B" w:rsidRDefault="0059721C" w:rsidP="007720DD">
      <w:pPr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sz w:val="24"/>
          <w:szCs w:val="24"/>
        </w:rPr>
        <w:t xml:space="preserve">Если в Вашем компьютере 32-х битная система, переходим по ссылке </w:t>
      </w:r>
      <w:hyperlink r:id="rId7">
        <w:r w:rsidRPr="008B755B">
          <w:rPr>
            <w:rFonts w:ascii="Times New Roman" w:hAnsi="Times New Roman"/>
            <w:color w:val="0000FF"/>
            <w:sz w:val="24"/>
            <w:szCs w:val="24"/>
            <w:u w:val="single"/>
          </w:rPr>
          <w:t>https://yadi.sk/d/B5cm07VBHikvaw</w:t>
        </w:r>
      </w:hyperlink>
      <w:r w:rsidRPr="008B755B">
        <w:rPr>
          <w:rFonts w:ascii="Times New Roman" w:hAnsi="Times New Roman"/>
          <w:sz w:val="24"/>
          <w:szCs w:val="24"/>
        </w:rPr>
        <w:t xml:space="preserve"> </w:t>
      </w:r>
    </w:p>
    <w:p w:rsidR="0059721C" w:rsidRPr="008B755B" w:rsidRDefault="0059721C" w:rsidP="007720DD">
      <w:pPr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sz w:val="24"/>
          <w:szCs w:val="24"/>
        </w:rPr>
        <w:t xml:space="preserve">Далее двойным кликом по скачанному файлу запускаем установку программы </w:t>
      </w:r>
      <w:r w:rsidRPr="008B755B">
        <w:rPr>
          <w:rFonts w:ascii="Times New Roman" w:hAnsi="Times New Roman"/>
          <w:b/>
          <w:sz w:val="24"/>
          <w:szCs w:val="24"/>
        </w:rPr>
        <w:t>7zip</w:t>
      </w:r>
      <w:r w:rsidRPr="008B755B">
        <w:rPr>
          <w:rFonts w:ascii="Times New Roman" w:hAnsi="Times New Roman"/>
          <w:sz w:val="24"/>
          <w:szCs w:val="24"/>
        </w:rPr>
        <w:t xml:space="preserve">. После завершения установки программы </w:t>
      </w:r>
      <w:r w:rsidRPr="008B755B">
        <w:rPr>
          <w:rFonts w:ascii="Times New Roman" w:hAnsi="Times New Roman"/>
          <w:b/>
          <w:sz w:val="24"/>
          <w:szCs w:val="24"/>
        </w:rPr>
        <w:t>7zip</w:t>
      </w:r>
      <w:r w:rsidRPr="008B755B">
        <w:rPr>
          <w:rFonts w:ascii="Times New Roman" w:hAnsi="Times New Roman"/>
          <w:sz w:val="24"/>
          <w:szCs w:val="24"/>
        </w:rPr>
        <w:t xml:space="preserve"> нажмите на значок  «</w:t>
      </w:r>
      <w:r w:rsidRPr="008B755B">
        <w:rPr>
          <w:rFonts w:ascii="Times New Roman" w:hAnsi="Times New Roman"/>
          <w:b/>
          <w:sz w:val="24"/>
          <w:szCs w:val="24"/>
        </w:rPr>
        <w:t xml:space="preserve">сlose» </w:t>
      </w:r>
      <w:r w:rsidRPr="008B755B">
        <w:rPr>
          <w:rFonts w:ascii="Times New Roman" w:hAnsi="Times New Roman"/>
          <w:sz w:val="24"/>
          <w:szCs w:val="24"/>
        </w:rPr>
        <w:t>(закрыть).</w:t>
      </w:r>
    </w:p>
    <w:p w:rsidR="0059721C" w:rsidRPr="008B755B" w:rsidRDefault="0059721C" w:rsidP="007720DD">
      <w:pPr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sz w:val="24"/>
          <w:szCs w:val="24"/>
        </w:rPr>
        <w:t xml:space="preserve">Затем находим в компьютере </w:t>
      </w:r>
      <w:r w:rsidRPr="008B755B">
        <w:rPr>
          <w:rFonts w:ascii="Times New Roman" w:hAnsi="Times New Roman"/>
          <w:b/>
          <w:sz w:val="24"/>
          <w:szCs w:val="24"/>
        </w:rPr>
        <w:t>папку</w:t>
      </w:r>
      <w:r w:rsidRPr="008B755B">
        <w:rPr>
          <w:rFonts w:ascii="Times New Roman" w:hAnsi="Times New Roman"/>
          <w:sz w:val="24"/>
          <w:szCs w:val="24"/>
        </w:rPr>
        <w:t xml:space="preserve"> с файлами (документами) для отправки в детский сад, правой клавишей мыши кликаем по папке, выбираем </w:t>
      </w:r>
      <w:r w:rsidRPr="008B755B">
        <w:rPr>
          <w:rFonts w:ascii="Times New Roman" w:hAnsi="Times New Roman"/>
          <w:b/>
          <w:sz w:val="24"/>
          <w:szCs w:val="24"/>
        </w:rPr>
        <w:t>7-zip &gt; добавить к архиву</w:t>
      </w:r>
      <w:r w:rsidRPr="008B755B">
        <w:rPr>
          <w:rFonts w:ascii="Times New Roman" w:hAnsi="Times New Roman"/>
          <w:sz w:val="24"/>
          <w:szCs w:val="24"/>
        </w:rPr>
        <w:t>. Откроется следующее окно:</w:t>
      </w:r>
    </w:p>
    <w:p w:rsidR="0059721C" w:rsidRPr="008B755B" w:rsidRDefault="0059721C" w:rsidP="007720DD">
      <w:pPr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noProof/>
          <w:sz w:val="24"/>
          <w:szCs w:val="24"/>
        </w:rPr>
        <w:object w:dxaOrig="6254" w:dyaOrig="4410">
          <v:rect id="rectole0000000001" o:spid="_x0000_i1026" style="width:312.75pt;height:220.5pt" o:ole="" o:preferrelative="t" stroked="f">
            <v:imagedata r:id="rId8" o:title=""/>
          </v:rect>
          <o:OLEObject Type="Embed" ProgID="StaticMetafile" ShapeID="rectole0000000001" DrawAspect="Content" ObjectID="_1651562344" r:id="rId9"/>
        </w:object>
      </w:r>
    </w:p>
    <w:p w:rsidR="0059721C" w:rsidRPr="008B755B" w:rsidRDefault="0059721C" w:rsidP="007720DD">
      <w:pPr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sz w:val="24"/>
          <w:szCs w:val="24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«ок».</w:t>
      </w:r>
    </w:p>
    <w:p w:rsidR="0059721C" w:rsidRPr="008B755B" w:rsidRDefault="0059721C" w:rsidP="007720DD">
      <w:pPr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sz w:val="24"/>
          <w:szCs w:val="24"/>
        </w:rPr>
        <w:t xml:space="preserve">Запароленный архив готов, он появится там же, где были искомые файлы с документами.  </w:t>
      </w:r>
    </w:p>
    <w:p w:rsidR="0059721C" w:rsidRPr="008B755B" w:rsidRDefault="0059721C" w:rsidP="007720DD">
      <w:pPr>
        <w:spacing w:line="240" w:lineRule="auto"/>
        <w:rPr>
          <w:rFonts w:ascii="Times New Roman" w:hAnsi="Times New Roman"/>
          <w:sz w:val="24"/>
          <w:szCs w:val="24"/>
        </w:rPr>
      </w:pPr>
      <w:r w:rsidRPr="008B755B">
        <w:rPr>
          <w:rFonts w:ascii="Times New Roman" w:hAnsi="Times New Roman"/>
          <w:sz w:val="24"/>
          <w:szCs w:val="24"/>
        </w:rPr>
        <w:t xml:space="preserve">Запароленный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0" w:history="1">
        <w:r w:rsidRPr="008B755B">
          <w:rPr>
            <w:rStyle w:val="Hyperlink"/>
            <w:rFonts w:ascii="Times New Roman" w:hAnsi="Times New Roman"/>
            <w:sz w:val="24"/>
            <w:szCs w:val="24"/>
          </w:rPr>
          <w:t>хххх@tatar.ru</w:t>
        </w:r>
      </w:hyperlink>
      <w:r w:rsidRPr="008B755B">
        <w:rPr>
          <w:rFonts w:ascii="Times New Roman" w:hAnsi="Times New Roman"/>
          <w:sz w:val="24"/>
          <w:szCs w:val="24"/>
        </w:rPr>
        <w:t>. Пароль сообщить руководителю детского сада по телефону.</w:t>
      </w:r>
    </w:p>
    <w:p w:rsidR="0059721C" w:rsidRPr="008B755B" w:rsidRDefault="0059721C" w:rsidP="007720DD">
      <w:pPr>
        <w:spacing w:after="0" w:line="240" w:lineRule="auto"/>
        <w:ind w:left="284"/>
        <w:jc w:val="center"/>
        <w:rPr>
          <w:rFonts w:ascii="Times New Roman" w:hAnsi="Times New Roman"/>
          <w:sz w:val="24"/>
          <w:szCs w:val="24"/>
        </w:rPr>
      </w:pPr>
    </w:p>
    <w:p w:rsidR="0059721C" w:rsidRDefault="0059721C">
      <w:bookmarkStart w:id="0" w:name="_GoBack"/>
      <w:bookmarkEnd w:id="0"/>
    </w:p>
    <w:sectPr w:rsidR="0059721C" w:rsidSect="00982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384D"/>
    <w:rsid w:val="00020507"/>
    <w:rsid w:val="0059721C"/>
    <w:rsid w:val="007720DD"/>
    <w:rsid w:val="008501D9"/>
    <w:rsid w:val="008875D1"/>
    <w:rsid w:val="008B755B"/>
    <w:rsid w:val="0096384D"/>
    <w:rsid w:val="00982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0DD"/>
    <w:pPr>
      <w:spacing w:after="160" w:line="259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720DD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&#1093;&#1093;&#1093;&#1093;@tatar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219</Words>
  <Characters>1253</Characters>
  <Application>Microsoft Office Outlook</Application>
  <DocSecurity>0</DocSecurity>
  <Lines>0</Lines>
  <Paragraphs>0</Paragraphs>
  <ScaleCrop>false</ScaleCrop>
  <Company>SoVET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Инструкция для установки программы 7zip на компьютер</dc:title>
  <dc:subject/>
  <dc:creator>DOU-Spetc</dc:creator>
  <cp:keywords/>
  <dc:description/>
  <cp:lastModifiedBy>Роза Ахатовна</cp:lastModifiedBy>
  <cp:revision>2</cp:revision>
  <dcterms:created xsi:type="dcterms:W3CDTF">2020-05-21T07:33:00Z</dcterms:created>
  <dcterms:modified xsi:type="dcterms:W3CDTF">2020-05-21T07:33:00Z</dcterms:modified>
</cp:coreProperties>
</file>